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3" w:rsidRDefault="00AF2533" w:rsidP="00AF25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AF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Közérdekű adatok 20</w:t>
      </w:r>
      <w:r w:rsidR="00F541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</w:t>
      </w:r>
      <w:r w:rsidR="00843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</w:t>
      </w:r>
      <w:r w:rsidR="008206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negy</w:t>
      </w:r>
      <w:r w:rsidR="00E864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ed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év</w:t>
      </w:r>
    </w:p>
    <w:tbl>
      <w:tblPr>
        <w:tblW w:w="74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960"/>
        <w:gridCol w:w="1520"/>
      </w:tblGrid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létszám fő</w:t>
            </w:r>
          </w:p>
        </w:tc>
      </w:tr>
      <w:tr w:rsidR="00552DBE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foglalkoztatottak időszak végi munkajogi  létszáma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D15816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751</w:t>
            </w:r>
          </w:p>
        </w:tc>
      </w:tr>
      <w:tr w:rsidR="00552DBE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0101EE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E03BBA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-0</w:t>
            </w:r>
            <w:r w:rsidR="00E03BBA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010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0101EE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E03BBA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-0</w:t>
            </w:r>
            <w:r w:rsidR="00E03BBA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1C4" w:rsidRPr="00552DBE" w:rsidRDefault="008861C4" w:rsidP="008861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820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összeg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juttatása: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C33" w:rsidRPr="00552DBE" w:rsidRDefault="00E34C33" w:rsidP="00CE4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> 399 579 922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04-06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35C" w:rsidRPr="00552DBE" w:rsidRDefault="0036335C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3BBA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BBA" w:rsidRPr="00552DBE" w:rsidRDefault="00E03BBA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10-12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munkabére: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AE5D82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57 255 772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28C" w:rsidRPr="00552DBE" w:rsidRDefault="0037028C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3BBA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BBA" w:rsidRPr="00552DBE" w:rsidRDefault="00E03BBA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költségtérítése: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AE5D82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726 781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3BBA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BA" w:rsidRPr="00552DBE" w:rsidRDefault="00E03BBA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BBA" w:rsidRPr="00552DBE" w:rsidRDefault="00E03BBA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E03BBA" w:rsidP="00E03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0101EE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 w:rsidR="00552DBE"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</w:tbl>
    <w:p w:rsidR="00AD2D22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lkalmazottaknak nyújtott juttatások: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lbérleti díj hozzájárulás, ruházati utánpótlási ellátmány, jutalom (ju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bileumi) – 2015.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XLII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alapján;</w:t>
      </w:r>
    </w:p>
    <w:p w:rsidR="00AF2533" w:rsidRPr="00AF2533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utalom (BM alkalmazási) – 37/2012. BM rendelet alapján;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unkábajárás költségtérítése: 39/2010. Kormányrendelet alapján;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ankszámla költségtérítés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(4.000,-Ft/fő/év);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gészségügyi költségtérítés – 11/2013. BM rendelet alapján;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éren kívüli juttatás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(bruttó 200.000,- Ft/fő/év);</w:t>
      </w:r>
      <w:r w:rsidR="00AF2533" w:rsidRPr="00E34C3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zociális, temetési, születési, beiskolázási segély – 6/2013. BM rendelet alapján.</w:t>
      </w:r>
    </w:p>
    <w:p w:rsidR="00AF2533" w:rsidRPr="00AF2533" w:rsidRDefault="00AF2533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F3F1F" w:rsidRDefault="00FF3F1F"/>
    <w:sectPr w:rsidR="00FF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6DB2"/>
    <w:multiLevelType w:val="multilevel"/>
    <w:tmpl w:val="3B4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3"/>
    <w:rsid w:val="000101EE"/>
    <w:rsid w:val="0004046D"/>
    <w:rsid w:val="00092C69"/>
    <w:rsid w:val="000F7E4F"/>
    <w:rsid w:val="001A0F06"/>
    <w:rsid w:val="00215C91"/>
    <w:rsid w:val="0023528B"/>
    <w:rsid w:val="00253C21"/>
    <w:rsid w:val="0036335C"/>
    <w:rsid w:val="0037028C"/>
    <w:rsid w:val="00552DBE"/>
    <w:rsid w:val="00632699"/>
    <w:rsid w:val="00701153"/>
    <w:rsid w:val="007F3B0F"/>
    <w:rsid w:val="008206CD"/>
    <w:rsid w:val="00843663"/>
    <w:rsid w:val="00864F70"/>
    <w:rsid w:val="008716B1"/>
    <w:rsid w:val="008861C4"/>
    <w:rsid w:val="009D62F9"/>
    <w:rsid w:val="00AB5A81"/>
    <w:rsid w:val="00AD2D22"/>
    <w:rsid w:val="00AE5D82"/>
    <w:rsid w:val="00AF2533"/>
    <w:rsid w:val="00B00ED7"/>
    <w:rsid w:val="00B665E4"/>
    <w:rsid w:val="00BB62C0"/>
    <w:rsid w:val="00C14989"/>
    <w:rsid w:val="00CE3BBA"/>
    <w:rsid w:val="00CE407B"/>
    <w:rsid w:val="00D15816"/>
    <w:rsid w:val="00E03BBA"/>
    <w:rsid w:val="00E05D0A"/>
    <w:rsid w:val="00E34C33"/>
    <w:rsid w:val="00E663AA"/>
    <w:rsid w:val="00E86473"/>
    <w:rsid w:val="00F541C5"/>
    <w:rsid w:val="00FF355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8EB3821F</Template>
  <TotalTime>1</TotalTime>
  <Pages>1</Pages>
  <Words>137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boros.takacs.erika</dc:creator>
  <cp:lastModifiedBy>borbely.szabina</cp:lastModifiedBy>
  <cp:revision>2</cp:revision>
  <cp:lastPrinted>2026-09-09T10:40:00Z</cp:lastPrinted>
  <dcterms:created xsi:type="dcterms:W3CDTF">2026-09-09T11:07:00Z</dcterms:created>
  <dcterms:modified xsi:type="dcterms:W3CDTF">2026-09-09T11:07:00Z</dcterms:modified>
</cp:coreProperties>
</file>