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6D" w:rsidRPr="005F5C44" w:rsidRDefault="00E3036D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Név: </w:t>
      </w:r>
      <w:r w:rsidR="00AE0B1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Nagy-Borbély Csenge</w:t>
      </w:r>
    </w:p>
    <w:p w:rsidR="00E3036D" w:rsidRPr="005F5C44" w:rsidRDefault="00E3036D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Munkahely: </w:t>
      </w:r>
      <w:r w:rsidR="00AE0B11" w:rsidRPr="00AE0B1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Büntetés-végrehajtás Országos Parancsnoksága</w:t>
      </w:r>
    </w:p>
    <w:p w:rsidR="00E3036D" w:rsidRPr="005F5C44" w:rsidRDefault="00E3036D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Rendfokozat: </w:t>
      </w:r>
      <w:r w:rsidR="00AE0B1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bv. őrnagy</w:t>
      </w:r>
    </w:p>
    <w:p w:rsidR="00E3036D" w:rsidRPr="005F5C44" w:rsidRDefault="00E3036D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Beosztás, munkakör: </w:t>
      </w:r>
      <w:r w:rsidR="00AE0B1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mb. szolgálatvezető</w:t>
      </w:r>
    </w:p>
    <w:p w:rsidR="00E3036D" w:rsidRPr="005F5C44" w:rsidRDefault="00E3036D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Levélcím: </w:t>
      </w:r>
      <w:r w:rsidR="00AE0B11" w:rsidRPr="00AE0B1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1054 Budapest, Steindl Imre utca 8.</w:t>
      </w:r>
    </w:p>
    <w:p w:rsidR="00E3036D" w:rsidRPr="005F5C44" w:rsidRDefault="00E3036D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Telefon: </w:t>
      </w:r>
      <w:r w:rsidR="00AE0B1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+3613018289</w:t>
      </w:r>
    </w:p>
    <w:p w:rsidR="00E3036D" w:rsidRPr="005F5C44" w:rsidRDefault="00E3036D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E-mail cím: </w:t>
      </w:r>
      <w:r w:rsidR="007B7C32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borbely.csenge@bv</w:t>
      </w:r>
      <w:bookmarkStart w:id="0" w:name="_GoBack"/>
      <w:bookmarkEnd w:id="0"/>
      <w:r w:rsidR="00AE0B1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.gov.hu</w:t>
      </w:r>
    </w:p>
    <w:p w:rsidR="00E3036D" w:rsidRPr="005F5C44" w:rsidRDefault="00E3036D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Életrajz: </w:t>
      </w:r>
      <w:r w:rsidR="00AE0B1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Több éves közigazgatási területen szerzett szakmai tapasztalattal rendelkezik. </w:t>
      </w:r>
    </w:p>
    <w:p w:rsidR="00AE0B11" w:rsidRDefault="00E3036D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Szakmai pályája: </w:t>
      </w:r>
    </w:p>
    <w:p w:rsidR="00E3036D" w:rsidRDefault="00AE0B11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2017-2019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ab/>
        <w:t>Nemzeti Szakképzési és Felnőttképzési Hivatal</w:t>
      </w:r>
    </w:p>
    <w:p w:rsidR="00AE0B11" w:rsidRDefault="00AE0B11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2019-2025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ab/>
        <w:t>Alapvető Jogok Biztosának Hivatala</w:t>
      </w:r>
    </w:p>
    <w:p w:rsidR="00AE0B11" w:rsidRPr="005F5C44" w:rsidRDefault="00AE0B11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2025 – mostanáig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ab/>
        <w:t>Büntetés-végrehajtás Országos Parancsnoksága</w:t>
      </w:r>
    </w:p>
    <w:p w:rsidR="00E3036D" w:rsidRDefault="00AE0B11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Tanulmányok</w:t>
      </w:r>
    </w:p>
    <w:p w:rsidR="00AE0B11" w:rsidRDefault="00AE0B11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Budapesti Corvinus Egyetem Emberi Erőforrások Közgazdász alapszak (Ba) (2018)</w:t>
      </w:r>
    </w:p>
    <w:p w:rsidR="00AE0B11" w:rsidRDefault="00AE0B11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Rendészeti Szakvizsga (2026)</w:t>
      </w:r>
    </w:p>
    <w:p w:rsidR="00AE0B11" w:rsidRDefault="00AE0B11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Angol felsőfokú komplex „C” típusú nyelvvizsga</w:t>
      </w:r>
    </w:p>
    <w:p w:rsidR="00AE0B11" w:rsidRPr="005F5C44" w:rsidRDefault="00AE0B11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Angol középfokú komplex „C” típusú üzleti (gazdasági) nyelvvizsga</w:t>
      </w:r>
    </w:p>
    <w:p w:rsidR="00AE0B11" w:rsidRDefault="00AE0B11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</w:p>
    <w:p w:rsidR="00E3036D" w:rsidRPr="005F5C44" w:rsidRDefault="00E3036D" w:rsidP="00E303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Kitüntetések: </w:t>
      </w:r>
    </w:p>
    <w:p w:rsidR="005F5C44" w:rsidRPr="00AE0B11" w:rsidRDefault="005F5C44" w:rsidP="00AE0B11">
      <w:pPr>
        <w:pStyle w:val="Listaszerbekezds"/>
        <w:numPr>
          <w:ilvl w:val="0"/>
          <w:numId w:val="1"/>
        </w:numPr>
        <w:rPr>
          <w:sz w:val="28"/>
          <w:szCs w:val="28"/>
        </w:rPr>
      </w:pPr>
    </w:p>
    <w:sectPr w:rsidR="005F5C44" w:rsidRPr="00AE0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BD7"/>
    <w:multiLevelType w:val="hybridMultilevel"/>
    <w:tmpl w:val="C58E52DA"/>
    <w:lvl w:ilvl="0" w:tplc="EF3EB33E">
      <w:start w:val="20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6D"/>
    <w:rsid w:val="002D3F27"/>
    <w:rsid w:val="005F5C44"/>
    <w:rsid w:val="007B7C32"/>
    <w:rsid w:val="008D3A82"/>
    <w:rsid w:val="00AE0B11"/>
    <w:rsid w:val="00BB7C27"/>
    <w:rsid w:val="00DE5F08"/>
    <w:rsid w:val="00E3036D"/>
    <w:rsid w:val="00FC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5F0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E0B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5F0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E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7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3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1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0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4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9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FC5E59D8</Template>
  <TotalTime>0</TotalTime>
  <Pages>1</Pages>
  <Words>97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toth.tibor.istvan</dc:creator>
  <cp:lastModifiedBy>borbely.csenge</cp:lastModifiedBy>
  <cp:revision>3</cp:revision>
  <cp:lastPrinted>2022-09-07T13:11:00Z</cp:lastPrinted>
  <dcterms:created xsi:type="dcterms:W3CDTF">2026-07-21T13:54:00Z</dcterms:created>
  <dcterms:modified xsi:type="dcterms:W3CDTF">2026-07-21T13:54:00Z</dcterms:modified>
</cp:coreProperties>
</file>